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6750"/>
        <w:gridCol w:w="4050"/>
      </w:tblGrid>
      <w:tr w:rsidR="00880783" w:rsidRPr="00AA4794" w14:paraId="0CA54541" w14:textId="77777777" w:rsidTr="001723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6750" w:type="dxa"/>
            <w:tcMar>
              <w:right w:w="288" w:type="dxa"/>
            </w:tcMar>
          </w:tcPr>
          <w:p w14:paraId="4C9C22CC" w14:textId="66AC50F4" w:rsidR="005C61E4" w:rsidRPr="00AA4794" w:rsidRDefault="00537841" w:rsidP="005C61E4">
            <w:pPr>
              <w:spacing w:after="160" w:line="312" w:lineRule="auto"/>
            </w:pPr>
            <w:r>
              <w:rPr>
                <w:noProof/>
                <w:lang w:eastAsia="en-US"/>
              </w:rPr>
              <w:drawing>
                <wp:inline distT="0" distB="0" distL="0" distR="0" wp14:anchorId="7BAA89FD" wp14:editId="47D69781">
                  <wp:extent cx="4129131" cy="5702300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john-wilkes-booth-and-his-conspirators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134" cy="5724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EFBD2F" w14:textId="77777777" w:rsidR="005C61E4" w:rsidRPr="00B47BB8" w:rsidRDefault="00537841" w:rsidP="005C61E4">
            <w:pPr>
              <w:pStyle w:val="Date"/>
              <w:rPr>
                <w:sz w:val="40"/>
                <w:szCs w:val="40"/>
              </w:rPr>
            </w:pPr>
            <w:r w:rsidRPr="00B47BB8">
              <w:rPr>
                <w:sz w:val="40"/>
                <w:szCs w:val="40"/>
              </w:rPr>
              <w:t>July 9, 2018</w:t>
            </w:r>
          </w:p>
          <w:p w14:paraId="48918AD9" w14:textId="77777777" w:rsidR="00B47BB8" w:rsidRPr="00AA4794" w:rsidRDefault="00B47BB8" w:rsidP="00B47BB8">
            <w:pPr>
              <w:pStyle w:val="Heading2"/>
              <w:outlineLvl w:val="1"/>
            </w:pPr>
            <w:bookmarkStart w:id="0" w:name="_GoBack"/>
            <w:bookmarkEnd w:id="0"/>
            <w:r>
              <w:t>The Lincoln Assassination Conspiracy Trials and their Aftermath</w:t>
            </w:r>
          </w:p>
          <w:p w14:paraId="53DACEF3" w14:textId="0C421CE4" w:rsidR="00B47BB8" w:rsidRPr="00B47BB8" w:rsidRDefault="00537841" w:rsidP="00B47BB8">
            <w:pPr>
              <w:pStyle w:val="Heading1"/>
              <w:outlineLvl w:val="0"/>
              <w:rPr>
                <w:b w:val="0"/>
                <w:sz w:val="24"/>
                <w:szCs w:val="24"/>
              </w:rPr>
            </w:pPr>
            <w:r>
              <w:t>Civil War Round Table of North East Indiana</w:t>
            </w:r>
          </w:p>
          <w:p w14:paraId="311740EA" w14:textId="149515CA" w:rsidR="00880783" w:rsidRPr="00AA4794" w:rsidRDefault="00537841" w:rsidP="00AA4794">
            <w:pPr>
              <w:spacing w:after="160" w:line="312" w:lineRule="auto"/>
            </w:pPr>
            <w:r>
              <w:rPr>
                <w:noProof/>
                <w:lang w:eastAsia="en-US"/>
              </w:rPr>
              <w:drawing>
                <wp:inline distT="0" distB="0" distL="0" distR="0" wp14:anchorId="46E85B49" wp14:editId="0B3D0632">
                  <wp:extent cx="885757" cy="685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WRTNEI-LOGO 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322" cy="74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  <w:shd w:val="clear" w:color="auto" w:fill="auto"/>
          </w:tcPr>
          <w:p w14:paraId="642216EA" w14:textId="67D4120B" w:rsidR="005C61E4" w:rsidRPr="00AA4794" w:rsidRDefault="00B47BB8" w:rsidP="005C61E4">
            <w:pPr>
              <w:pStyle w:val="Heading2"/>
              <w:outlineLvl w:val="1"/>
            </w:pPr>
            <w:r>
              <w:t>Hon. Roger B. Cosbey</w:t>
            </w:r>
          </w:p>
          <w:p w14:paraId="0AD5FAE8" w14:textId="651AFBF7" w:rsidR="005C61E4" w:rsidRPr="00AA4794" w:rsidRDefault="00BC1A54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2135169210"/>
                <w:placeholder>
                  <w:docPart w:val="D3518CD5C43D4E26BF9FBD47803FA33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B47BB8" w:rsidRPr="00AA4794">
                  <w:t>────</w:t>
                </w:r>
              </w:sdtContent>
            </w:sdt>
          </w:p>
          <w:p w14:paraId="4E075F56" w14:textId="2286B7E3" w:rsidR="005C61E4" w:rsidRPr="00AA4794" w:rsidRDefault="00EA2BDC" w:rsidP="005C61E4">
            <w:pPr>
              <w:pStyle w:val="Heading2"/>
              <w:outlineLvl w:val="1"/>
            </w:pPr>
            <w:r>
              <w:t>Local Judge explores the trials</w:t>
            </w:r>
          </w:p>
          <w:p w14:paraId="0BE143E8" w14:textId="77777777" w:rsidR="005C61E4" w:rsidRPr="00AA4794" w:rsidRDefault="00BC1A54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193575528"/>
                <w:placeholder>
                  <w:docPart w:val="9EC3D1D928D34CCDA442E524EAF0824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5BF6D0B4" w14:textId="049CE327" w:rsidR="005C61E4" w:rsidRPr="00AA4794" w:rsidRDefault="00B47BB8" w:rsidP="005C61E4">
            <w:pPr>
              <w:pStyle w:val="Heading2"/>
              <w:outlineLvl w:val="1"/>
            </w:pPr>
            <w:r>
              <w:t>W</w:t>
            </w:r>
            <w:r w:rsidR="001F30D7">
              <w:t>hat w</w:t>
            </w:r>
            <w:r>
              <w:t>as Mary Surratt</w:t>
            </w:r>
            <w:r w:rsidR="00733380">
              <w:t>’s role</w:t>
            </w:r>
            <w:r>
              <w:t>?</w:t>
            </w:r>
          </w:p>
          <w:p w14:paraId="26B176CA" w14:textId="77777777" w:rsidR="005C61E4" w:rsidRPr="00AA4794" w:rsidRDefault="00BC1A54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59171642"/>
                <w:placeholder>
                  <w:docPart w:val="717601F05BBC492AB79200C7086A7D3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0126DE5B" w14:textId="29BE28BA" w:rsidR="005C61E4" w:rsidRPr="00AA4794" w:rsidRDefault="00B47BB8" w:rsidP="005C61E4">
            <w:pPr>
              <w:pStyle w:val="Heading2"/>
              <w:outlineLvl w:val="1"/>
            </w:pPr>
            <w:r>
              <w:t>Was it a fair trial?</w:t>
            </w:r>
          </w:p>
          <w:p w14:paraId="4B2CFAA9" w14:textId="77777777" w:rsidR="005C61E4" w:rsidRPr="00AA4794" w:rsidRDefault="00BC1A54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319850249"/>
                <w:placeholder>
                  <w:docPart w:val="AE8C48493F834A579E786EC08245AE1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179908AE" w14:textId="2F90D60A" w:rsidR="00AA4794" w:rsidRPr="00AA4794" w:rsidRDefault="00B47BB8" w:rsidP="005C61E4">
            <w:pPr>
              <w:pStyle w:val="Heading2"/>
              <w:outlineLvl w:val="1"/>
            </w:pPr>
            <w:r>
              <w:t>Find the answers here</w:t>
            </w:r>
          </w:p>
          <w:p w14:paraId="64EEADA3" w14:textId="6EF97776" w:rsidR="005C61E4" w:rsidRPr="00AA4794" w:rsidRDefault="00537841" w:rsidP="005C61E4">
            <w:pPr>
              <w:pStyle w:val="Heading3"/>
              <w:outlineLvl w:val="2"/>
            </w:pPr>
            <w:r>
              <w:t>Allen County PUblic LIbrary</w:t>
            </w:r>
            <w:r w:rsidR="00EA2BDC">
              <w:t>, downtown</w:t>
            </w:r>
          </w:p>
          <w:bookmarkStart w:id="1" w:name="_Hlk517255171"/>
          <w:p w14:paraId="3388296C" w14:textId="7173D93C" w:rsidR="005C61E4" w:rsidRPr="00AA4794" w:rsidRDefault="00BC1A54" w:rsidP="00AA4794">
            <w:pPr>
              <w:pStyle w:val="ContactInfo"/>
              <w:spacing w:line="312" w:lineRule="auto"/>
            </w:pPr>
            <w:sdt>
              <w:sdtPr>
                <w:rPr>
                  <w:rFonts w:ascii="Verdana" w:hAnsi="Verdana"/>
                  <w:b/>
                  <w:color w:val="333333"/>
                  <w:sz w:val="20"/>
                  <w:szCs w:val="20"/>
                  <w:shd w:val="clear" w:color="auto" w:fill="FFFFFF"/>
                </w:rPr>
                <w:alias w:val="Enter street address, city, st zip code:"/>
                <w:tag w:val="Enter street address, city, st zip code:"/>
                <w:id w:val="857003158"/>
                <w:placeholder>
                  <w:docPart w:val="2AA3E7781B4E416CA5EC486B998D85E8"/>
                </w:placeholder>
                <w15:appearance w15:val="hidden"/>
                <w:text w:multiLine="1"/>
              </w:sdtPr>
              <w:sdtEndPr/>
              <w:sdtContent>
                <w:r w:rsidR="00EA2BDC" w:rsidRPr="00EA2BDC">
                  <w:rPr>
                    <w:rFonts w:ascii="Verdana" w:hAnsi="Verdana"/>
                    <w:b/>
                    <w:color w:val="333333"/>
                    <w:sz w:val="20"/>
                    <w:szCs w:val="20"/>
                    <w:shd w:val="clear" w:color="auto" w:fill="FFFFFF"/>
                  </w:rPr>
                  <w:t>900 Library Plaza</w:t>
                </w:r>
                <w:r w:rsidR="00B47BB8">
                  <w:rPr>
                    <w:rFonts w:ascii="Verdana" w:hAnsi="Verdana"/>
                    <w:b/>
                    <w:color w:val="333333"/>
                    <w:sz w:val="20"/>
                    <w:szCs w:val="20"/>
                    <w:shd w:val="clear" w:color="auto" w:fill="FFFFFF"/>
                  </w:rPr>
                  <w:br/>
                  <w:t>6:30 pm to 8:30 pm</w:t>
                </w:r>
                <w:r w:rsidR="00B47BB8">
                  <w:rPr>
                    <w:rFonts w:ascii="Verdana" w:hAnsi="Verdana"/>
                    <w:b/>
                    <w:color w:val="333333"/>
                    <w:sz w:val="20"/>
                    <w:szCs w:val="20"/>
                    <w:shd w:val="clear" w:color="auto" w:fill="FFFFFF"/>
                  </w:rPr>
                  <w:br/>
                  <w:t>Globe Room</w:t>
                </w:r>
              </w:sdtContent>
            </w:sdt>
          </w:p>
          <w:p w14:paraId="2B096314" w14:textId="77777777" w:rsidR="005C61E4" w:rsidRDefault="00F26750" w:rsidP="00AA4794">
            <w:pPr>
              <w:pStyle w:val="ContactInfo"/>
              <w:spacing w:line="312" w:lineRule="auto"/>
              <w:rPr>
                <w:bCs w:val="0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EA41154" wp14:editId="284BF33E">
                  <wp:extent cx="845820" cy="8458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QR code for fb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ADF538" w14:textId="15510987" w:rsidR="00F26750" w:rsidRPr="00AA4794" w:rsidRDefault="00F26750" w:rsidP="00AA4794">
            <w:pPr>
              <w:pStyle w:val="ContactInfo"/>
              <w:spacing w:line="312" w:lineRule="auto"/>
            </w:pPr>
            <w:r>
              <w:rPr>
                <w:noProof/>
                <w:lang w:eastAsia="en-US"/>
              </w:rPr>
              <w:drawing>
                <wp:inline distT="0" distB="0" distL="0" distR="0" wp14:anchorId="60E72D4C" wp14:editId="14D61D7D">
                  <wp:extent cx="850900" cy="850900"/>
                  <wp:effectExtent l="0" t="0" r="635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QR code for websit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753" cy="86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</w:tbl>
    <w:p w14:paraId="3B5E9545" w14:textId="77777777"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3371AC" w14:textId="77777777" w:rsidR="00BC1A54" w:rsidRDefault="00BC1A54" w:rsidP="005F5D5F">
      <w:pPr>
        <w:spacing w:after="0" w:line="240" w:lineRule="auto"/>
      </w:pPr>
      <w:r>
        <w:separator/>
      </w:r>
    </w:p>
  </w:endnote>
  <w:endnote w:type="continuationSeparator" w:id="0">
    <w:p w14:paraId="0C44B43B" w14:textId="77777777" w:rsidR="00BC1A54" w:rsidRDefault="00BC1A54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290216" w14:textId="77777777" w:rsidR="00BC1A54" w:rsidRDefault="00BC1A54" w:rsidP="005F5D5F">
      <w:pPr>
        <w:spacing w:after="0" w:line="240" w:lineRule="auto"/>
      </w:pPr>
      <w:r>
        <w:separator/>
      </w:r>
    </w:p>
  </w:footnote>
  <w:footnote w:type="continuationSeparator" w:id="0">
    <w:p w14:paraId="789A0990" w14:textId="77777777" w:rsidR="00BC1A54" w:rsidRDefault="00BC1A54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841"/>
    <w:rsid w:val="000168C0"/>
    <w:rsid w:val="000427C6"/>
    <w:rsid w:val="00076F31"/>
    <w:rsid w:val="000B4C91"/>
    <w:rsid w:val="00171CDD"/>
    <w:rsid w:val="00172383"/>
    <w:rsid w:val="00175521"/>
    <w:rsid w:val="00181FB9"/>
    <w:rsid w:val="001F30D7"/>
    <w:rsid w:val="00251739"/>
    <w:rsid w:val="00261A78"/>
    <w:rsid w:val="0027573D"/>
    <w:rsid w:val="003B41DC"/>
    <w:rsid w:val="003B6A17"/>
    <w:rsid w:val="00411532"/>
    <w:rsid w:val="005222EE"/>
    <w:rsid w:val="00537841"/>
    <w:rsid w:val="00541BB3"/>
    <w:rsid w:val="00544732"/>
    <w:rsid w:val="005C61E4"/>
    <w:rsid w:val="005F5D5F"/>
    <w:rsid w:val="00665EA1"/>
    <w:rsid w:val="006E5B0F"/>
    <w:rsid w:val="006F20E5"/>
    <w:rsid w:val="00733380"/>
    <w:rsid w:val="00736AFA"/>
    <w:rsid w:val="0079199F"/>
    <w:rsid w:val="007B5354"/>
    <w:rsid w:val="007C6099"/>
    <w:rsid w:val="00837654"/>
    <w:rsid w:val="0087250D"/>
    <w:rsid w:val="00880783"/>
    <w:rsid w:val="008B5772"/>
    <w:rsid w:val="008C031F"/>
    <w:rsid w:val="008C1756"/>
    <w:rsid w:val="008D17FF"/>
    <w:rsid w:val="008F6C52"/>
    <w:rsid w:val="009141C6"/>
    <w:rsid w:val="009B59FD"/>
    <w:rsid w:val="009B7191"/>
    <w:rsid w:val="00A03450"/>
    <w:rsid w:val="00A97C88"/>
    <w:rsid w:val="00AA4794"/>
    <w:rsid w:val="00AB3068"/>
    <w:rsid w:val="00AB58F4"/>
    <w:rsid w:val="00AF32DC"/>
    <w:rsid w:val="00B46A60"/>
    <w:rsid w:val="00B47BB8"/>
    <w:rsid w:val="00BC1A54"/>
    <w:rsid w:val="00BC6ED1"/>
    <w:rsid w:val="00C57F20"/>
    <w:rsid w:val="00D16845"/>
    <w:rsid w:val="00D56FBE"/>
    <w:rsid w:val="00D751DD"/>
    <w:rsid w:val="00E3564F"/>
    <w:rsid w:val="00EA2BDC"/>
    <w:rsid w:val="00EC1838"/>
    <w:rsid w:val="00F2548A"/>
    <w:rsid w:val="00F26750"/>
    <w:rsid w:val="00F95A10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CE49CD"/>
  <w15:chartTrackingRefBased/>
  <w15:docId w15:val="{A1961F82-E2D7-4728-8FA4-34A786A80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C60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ga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EC3D1D928D34CCDA442E524EAF08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2161C9-FC2C-4B5E-B435-25D9814DE63F}"/>
      </w:docPartPr>
      <w:docPartBody>
        <w:p w:rsidR="00B67999" w:rsidRDefault="007D5819">
          <w:pPr>
            <w:pStyle w:val="9EC3D1D928D34CCDA442E524EAF0824C"/>
          </w:pPr>
          <w:r w:rsidRPr="00AA4794">
            <w:t>────</w:t>
          </w:r>
        </w:p>
      </w:docPartBody>
    </w:docPart>
    <w:docPart>
      <w:docPartPr>
        <w:name w:val="717601F05BBC492AB79200C7086A7D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C149CA-14C8-43BE-9A03-4541D0627677}"/>
      </w:docPartPr>
      <w:docPartBody>
        <w:p w:rsidR="00B67999" w:rsidRDefault="007D5819">
          <w:pPr>
            <w:pStyle w:val="717601F05BBC492AB79200C7086A7D32"/>
          </w:pPr>
          <w:r w:rsidRPr="00AA4794">
            <w:t>────</w:t>
          </w:r>
        </w:p>
      </w:docPartBody>
    </w:docPart>
    <w:docPart>
      <w:docPartPr>
        <w:name w:val="AE8C48493F834A579E786EC08245AE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5ED79-A82C-400D-9812-42272F59CCA0}"/>
      </w:docPartPr>
      <w:docPartBody>
        <w:p w:rsidR="00B67999" w:rsidRDefault="007D5819">
          <w:pPr>
            <w:pStyle w:val="AE8C48493F834A579E786EC08245AE10"/>
          </w:pPr>
          <w:r w:rsidRPr="00AA4794">
            <w:t>────</w:t>
          </w:r>
        </w:p>
      </w:docPartBody>
    </w:docPart>
    <w:docPart>
      <w:docPartPr>
        <w:name w:val="2AA3E7781B4E416CA5EC486B998D85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26673-BE01-45D7-91F3-5398148DAE73}"/>
      </w:docPartPr>
      <w:docPartBody>
        <w:p w:rsidR="00B67999" w:rsidRDefault="007D5819">
          <w:pPr>
            <w:pStyle w:val="2AA3E7781B4E416CA5EC486B998D85E8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  <w:docPart>
      <w:docPartPr>
        <w:name w:val="D3518CD5C43D4E26BF9FBD47803FA3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295DBA-28E4-45A3-8A74-E0B66805D57C}"/>
      </w:docPartPr>
      <w:docPartBody>
        <w:p w:rsidR="00B67999" w:rsidRDefault="009F0CCE" w:rsidP="009F0CCE">
          <w:pPr>
            <w:pStyle w:val="D3518CD5C43D4E26BF9FBD47803FA334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CCE"/>
    <w:rsid w:val="006A1DEC"/>
    <w:rsid w:val="007D5819"/>
    <w:rsid w:val="009F0CCE"/>
    <w:rsid w:val="00B67999"/>
    <w:rsid w:val="00C2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2A5BE99B99A4E63A0BC6237A8278096">
    <w:name w:val="F2A5BE99B99A4E63A0BC6237A8278096"/>
  </w:style>
  <w:style w:type="paragraph" w:customStyle="1" w:styleId="D06B540F32D048009760B30F36CE73C8">
    <w:name w:val="D06B540F32D048009760B30F36CE73C8"/>
  </w:style>
  <w:style w:type="paragraph" w:customStyle="1" w:styleId="99C3F142028C4B2485B5069BFA990469">
    <w:name w:val="99C3F142028C4B2485B5069BFA990469"/>
  </w:style>
  <w:style w:type="paragraph" w:customStyle="1" w:styleId="854A0ADA351B4F188C628CECFA150FFA">
    <w:name w:val="854A0ADA351B4F188C628CECFA150FFA"/>
  </w:style>
  <w:style w:type="paragraph" w:customStyle="1" w:styleId="F4F435DCA29041BE9696F311EBFA9767">
    <w:name w:val="F4F435DCA29041BE9696F311EBFA9767"/>
  </w:style>
  <w:style w:type="paragraph" w:customStyle="1" w:styleId="99EA21BB942C433EBBFEC6732D7E0CEC">
    <w:name w:val="99EA21BB942C433EBBFEC6732D7E0CEC"/>
  </w:style>
  <w:style w:type="paragraph" w:customStyle="1" w:styleId="54DCD968E4574BEA89C505210597B8DB">
    <w:name w:val="54DCD968E4574BEA89C505210597B8DB"/>
  </w:style>
  <w:style w:type="paragraph" w:customStyle="1" w:styleId="9EC3D1D928D34CCDA442E524EAF0824C">
    <w:name w:val="9EC3D1D928D34CCDA442E524EAF0824C"/>
  </w:style>
  <w:style w:type="paragraph" w:customStyle="1" w:styleId="393EFD9539FD4F99873732CA42D07560">
    <w:name w:val="393EFD9539FD4F99873732CA42D07560"/>
  </w:style>
  <w:style w:type="paragraph" w:customStyle="1" w:styleId="717601F05BBC492AB79200C7086A7D32">
    <w:name w:val="717601F05BBC492AB79200C7086A7D32"/>
  </w:style>
  <w:style w:type="paragraph" w:customStyle="1" w:styleId="B5C123F3E0614EC6967337DBC8E0F5E1">
    <w:name w:val="B5C123F3E0614EC6967337DBC8E0F5E1"/>
  </w:style>
  <w:style w:type="paragraph" w:customStyle="1" w:styleId="AE8C48493F834A579E786EC08245AE10">
    <w:name w:val="AE8C48493F834A579E786EC08245AE10"/>
  </w:style>
  <w:style w:type="paragraph" w:customStyle="1" w:styleId="6F2A8D962ACC41F0B99318B3FDBB7703">
    <w:name w:val="6F2A8D962ACC41F0B99318B3FDBB7703"/>
  </w:style>
  <w:style w:type="paragraph" w:customStyle="1" w:styleId="B01FD152A1DE42EC885093B6ED163436">
    <w:name w:val="B01FD152A1DE42EC885093B6ED163436"/>
  </w:style>
  <w:style w:type="paragraph" w:customStyle="1" w:styleId="2AA3E7781B4E416CA5EC486B998D85E8">
    <w:name w:val="2AA3E7781B4E416CA5EC486B998D85E8"/>
  </w:style>
  <w:style w:type="paragraph" w:customStyle="1" w:styleId="0F163047543B4D599D288A62632CCDE7">
    <w:name w:val="0F163047543B4D599D288A62632CCDE7"/>
  </w:style>
  <w:style w:type="paragraph" w:customStyle="1" w:styleId="027F75B6B32943E1B0D6C41D584A830D">
    <w:name w:val="027F75B6B32943E1B0D6C41D584A830D"/>
  </w:style>
  <w:style w:type="paragraph" w:customStyle="1" w:styleId="FEBCE65AFDBB45A8B923A7BDD724E84C">
    <w:name w:val="FEBCE65AFDBB45A8B923A7BDD724E84C"/>
  </w:style>
  <w:style w:type="paragraph" w:customStyle="1" w:styleId="D3518CD5C43D4E26BF9FBD47803FA334">
    <w:name w:val="D3518CD5C43D4E26BF9FBD47803FA334"/>
    <w:rsid w:val="009F0C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1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Hobson</dc:creator>
  <cp:keywords/>
  <dc:description/>
  <cp:lastModifiedBy>Emily Rapoza</cp:lastModifiedBy>
  <cp:revision>2</cp:revision>
  <cp:lastPrinted>2018-06-20T14:38:00Z</cp:lastPrinted>
  <dcterms:created xsi:type="dcterms:W3CDTF">2018-06-22T12:35:00Z</dcterms:created>
  <dcterms:modified xsi:type="dcterms:W3CDTF">2018-06-22T12:35:00Z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